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A1AA" w14:textId="77777777" w:rsidR="00B93EC3" w:rsidRPr="00951D06" w:rsidRDefault="00C16D31" w:rsidP="002F140E">
      <w:pPr>
        <w:tabs>
          <w:tab w:val="left" w:pos="3600"/>
        </w:tabs>
        <w:spacing w:before="520" w:after="60" w:line="420" w:lineRule="exact"/>
        <w:jc w:val="center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9C74E1"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1" locked="0" layoutInCell="1" allowOverlap="1" wp14:anchorId="76F994E5" wp14:editId="5FD21F5C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0" b="0"/>
            <wp:wrapNone/>
            <wp:docPr id="16" name="Picture 1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EC3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54ACA091" w14:textId="45BC280B" w:rsidR="00B93EC3" w:rsidRPr="00FB3EF2" w:rsidRDefault="00C16D31" w:rsidP="00B93EC3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B09E42A" wp14:editId="6582EDA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0160" r="5715" b="889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6C42F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B93EC3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B93E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2D7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3EC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3EC3" w:rsidRPr="00FB3EF2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B93EC3" w:rsidRP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</w:t>
      </w:r>
      <w:r w:rsidR="00B93EC3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</w:t>
      </w:r>
    </w:p>
    <w:p w14:paraId="7D98C226" w14:textId="1279560F" w:rsidR="00B93EC3" w:rsidRPr="00C87E7C" w:rsidRDefault="00C16D31" w:rsidP="00B93EC3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E3398A" wp14:editId="2A234D3C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7620" r="5715" b="1143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CADAD" id="Straight Connector 3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756B211" wp14:editId="43FA03A7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9525" r="11430" b="95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B9B98B" id="Straight Connector 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B93EC3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80608C">
        <w:rPr>
          <w:rFonts w:ascii="TH SarabunPSK" w:hAnsi="TH SarabunPSK" w:cs="TH SarabunPSK" w:hint="cs"/>
          <w:sz w:val="32"/>
          <w:szCs w:val="32"/>
          <w:cs/>
        </w:rPr>
        <w:t xml:space="preserve">   อว </w:t>
      </w:r>
      <w:r w:rsidR="00634B9E">
        <w:rPr>
          <w:rFonts w:ascii="TH SarabunPSK" w:hAnsi="TH SarabunPSK" w:cs="TH SarabunPSK" w:hint="cs"/>
          <w:sz w:val="32"/>
          <w:szCs w:val="32"/>
          <w:cs/>
        </w:rPr>
        <w:t>0603.</w:t>
      </w:r>
      <w:r w:rsidR="00CD4905">
        <w:rPr>
          <w:rFonts w:ascii="TH SarabunPSK" w:hAnsi="TH SarabunPSK" w:cs="TH SarabunPSK"/>
          <w:sz w:val="32"/>
          <w:szCs w:val="32"/>
        </w:rPr>
        <w:t>XX</w:t>
      </w:r>
      <w:r w:rsidR="00634B9E">
        <w:rPr>
          <w:rFonts w:ascii="TH SarabunPSK" w:hAnsi="TH SarabunPSK" w:cs="TH SarabunPSK" w:hint="cs"/>
          <w:sz w:val="32"/>
          <w:szCs w:val="32"/>
          <w:cs/>
        </w:rPr>
        <w:t>.</w:t>
      </w:r>
      <w:r w:rsidR="00CD4905">
        <w:rPr>
          <w:rFonts w:ascii="TH SarabunPSK" w:hAnsi="TH SarabunPSK" w:cs="TH SarabunPSK"/>
          <w:sz w:val="32"/>
          <w:szCs w:val="32"/>
        </w:rPr>
        <w:t>XX</w:t>
      </w:r>
      <w:r w:rsidR="00B93EC3">
        <w:rPr>
          <w:rFonts w:ascii="TH SarabunPSK" w:hAnsi="TH SarabunPSK" w:cs="TH SarabunPSK" w:hint="cs"/>
          <w:sz w:val="32"/>
          <w:szCs w:val="32"/>
          <w:cs/>
        </w:rPr>
        <w:t>/</w:t>
      </w:r>
      <w:r w:rsidR="00344103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A421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</w:t>
      </w:r>
      <w:r w:rsidR="005D6FD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FE413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  <w:r w:rsidR="00A8391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DC34B9">
        <w:rPr>
          <w:rFonts w:ascii="TH SarabunPSK" w:hAnsi="TH SarabunPSK" w:cs="TH SarabunPSK"/>
          <w:b/>
          <w:bCs/>
          <w:sz w:val="40"/>
          <w:szCs w:val="40"/>
          <w:cs/>
        </w:rPr>
        <w:t>วั</w:t>
      </w:r>
      <w:r w:rsidR="00B93EC3" w:rsidRPr="00951D06">
        <w:rPr>
          <w:rFonts w:ascii="TH SarabunPSK" w:hAnsi="TH SarabunPSK" w:cs="TH SarabunPSK"/>
          <w:b/>
          <w:bCs/>
          <w:sz w:val="40"/>
          <w:szCs w:val="40"/>
          <w:cs/>
        </w:rPr>
        <w:t>นที่</w:t>
      </w:r>
      <w:r w:rsidR="00B93EC3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 </w:t>
      </w:r>
      <w:r w:rsidR="00C07DE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34B9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85D2616" w14:textId="5DE25F95" w:rsidR="00B93EC3" w:rsidRPr="003B2E5D" w:rsidRDefault="00CD4905" w:rsidP="00D3167D">
      <w:pPr>
        <w:tabs>
          <w:tab w:val="left" w:pos="709"/>
          <w:tab w:val="left" w:pos="9000"/>
        </w:tabs>
        <w:ind w:left="709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92" behindDoc="0" locked="0" layoutInCell="1" allowOverlap="1" wp14:anchorId="1DB90B8E" wp14:editId="7A983CBA">
                <wp:simplePos x="0" y="0"/>
                <wp:positionH relativeFrom="margin">
                  <wp:align>right</wp:align>
                </wp:positionH>
                <wp:positionV relativeFrom="paragraph">
                  <wp:posOffset>490855</wp:posOffset>
                </wp:positionV>
                <wp:extent cx="5414645" cy="0"/>
                <wp:effectExtent l="0" t="0" r="0" b="0"/>
                <wp:wrapNone/>
                <wp:docPr id="1898605944" name="Straight Connector 1898605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7F574" id="Straight Connector 1898605944" o:spid="_x0000_s1026" style="position:absolute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75.15pt,38.65pt" to="801.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">
                <v:stroke dashstyle="1 1" endcap="round"/>
                <w10:wrap anchorx="margin"/>
              </v:line>
            </w:pict>
          </mc:Fallback>
        </mc:AlternateContent>
      </w:r>
      <w:r w:rsidR="00C16D31"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96AF076" wp14:editId="61FC610B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13335" r="1079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AA1C1" id="Straight Connector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B93EC3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B93EC3" w:rsidRP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07DC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ขอความอนุเคราะห์</w:t>
      </w:r>
      <w:r w:rsidR="00016FEA">
        <w:rPr>
          <w:rFonts w:ascii="TH SarabunPSK" w:hAnsi="TH SarabunPSK" w:cs="TH SarabunPSK" w:hint="cs"/>
          <w:sz w:val="32"/>
          <w:szCs w:val="32"/>
          <w:cs/>
        </w:rPr>
        <w:t xml:space="preserve">จดชื่อโดเมนมหาวิทยาลัย </w:t>
      </w:r>
      <w:r w:rsidR="00016FEA">
        <w:rPr>
          <w:rFonts w:ascii="TH SarabunPSK" w:hAnsi="TH SarabunPSK" w:cs="TH SarabunPSK"/>
          <w:sz w:val="32"/>
          <w:szCs w:val="32"/>
        </w:rPr>
        <w:t>(Domain Name</w:t>
      </w:r>
      <w:r w:rsidR="00016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FEA">
        <w:rPr>
          <w:rFonts w:ascii="TH SarabunPSK" w:hAnsi="TH SarabunPSK" w:cs="TH SarabunPSK"/>
          <w:sz w:val="32"/>
          <w:szCs w:val="32"/>
        </w:rPr>
        <w:t>Server : DNS)</w:t>
      </w:r>
    </w:p>
    <w:p w14:paraId="588B049D" w14:textId="7791F6AC" w:rsidR="00634B9E" w:rsidRDefault="00B93EC3" w:rsidP="00634B9E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Pr="00B80B01">
        <w:rPr>
          <w:rFonts w:ascii="TH SarabunPSK" w:hAnsi="TH SarabunPSK" w:cs="TH SarabunPSK"/>
          <w:sz w:val="32"/>
          <w:szCs w:val="32"/>
        </w:rPr>
        <w:tab/>
      </w:r>
      <w:r w:rsidR="00CD4905">
        <w:rPr>
          <w:rFonts w:ascii="TH SarabunPSK" w:hAnsi="TH SarabunPSK" w:cs="TH SarabunPSK" w:hint="cs"/>
          <w:sz w:val="32"/>
          <w:szCs w:val="32"/>
          <w:cs/>
        </w:rPr>
        <w:t>ผู้อำนวยการกองบริการเทคโนโลยีสารสนเทศและการสื่อสาร</w:t>
      </w:r>
    </w:p>
    <w:p w14:paraId="683CE714" w14:textId="77777777" w:rsidR="00634B9E" w:rsidRPr="00634B9E" w:rsidRDefault="00634B9E" w:rsidP="00634B9E">
      <w:pPr>
        <w:ind w:left="720" w:hanging="72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51B08C3E" w14:textId="7B59467F" w:rsidR="000051D4" w:rsidRDefault="00353947" w:rsidP="000051D4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r w:rsidR="00CD4905">
        <w:rPr>
          <w:rFonts w:ascii="TH SarabunPSK" w:hAnsi="TH SarabunPSK" w:cs="TH SarabunPSK"/>
          <w:sz w:val="32"/>
          <w:szCs w:val="32"/>
        </w:rPr>
        <w:t>……</w:t>
      </w:r>
      <w:r w:rsidR="00CD4905">
        <w:rPr>
          <w:rFonts w:ascii="TH SarabunPSK" w:hAnsi="TH SarabunPSK" w:cs="TH SarabunPSK" w:hint="cs"/>
          <w:sz w:val="32"/>
          <w:szCs w:val="32"/>
          <w:cs/>
        </w:rPr>
        <w:t xml:space="preserve">วัตถุประสงค์ในการพัฒนา </w:t>
      </w:r>
      <w:r w:rsidR="00CD4905">
        <w:rPr>
          <w:rFonts w:ascii="TH SarabunPSK" w:hAnsi="TH SarabunPSK" w:cs="TH SarabunPSK"/>
          <w:sz w:val="32"/>
          <w:szCs w:val="32"/>
        </w:rPr>
        <w:t xml:space="preserve">Web Application…… </w:t>
      </w:r>
      <w:r w:rsidR="009C2421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14:paraId="3FD57910" w14:textId="77777777" w:rsidR="000051D4" w:rsidRPr="000051D4" w:rsidRDefault="000051D4" w:rsidP="000051D4">
      <w:pPr>
        <w:ind w:firstLine="1418"/>
        <w:jc w:val="thaiDistribute"/>
        <w:rPr>
          <w:rFonts w:ascii="TH SarabunPSK" w:hAnsi="TH SarabunPSK" w:cs="TH SarabunPSK"/>
          <w:sz w:val="16"/>
          <w:szCs w:val="16"/>
        </w:rPr>
      </w:pPr>
    </w:p>
    <w:p w14:paraId="029747BA" w14:textId="62C4DCF3" w:rsidR="000051D4" w:rsidRDefault="000051D4" w:rsidP="00AE018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CD4905">
        <w:rPr>
          <w:rFonts w:ascii="TH SarabunPSK" w:hAnsi="TH SarabunPSK" w:cs="TH SarabunPSK"/>
          <w:sz w:val="32"/>
          <w:szCs w:val="32"/>
        </w:rPr>
        <w:t>……</w:t>
      </w:r>
      <w:r w:rsidR="00CD4905">
        <w:rPr>
          <w:rFonts w:ascii="TH SarabunPSK" w:hAnsi="TH SarabunPSK" w:cs="TH SarabunPSK" w:hint="cs"/>
          <w:sz w:val="32"/>
          <w:szCs w:val="32"/>
          <w:cs/>
        </w:rPr>
        <w:t>....</w:t>
      </w:r>
      <w:r w:rsidR="00CD4905">
        <w:rPr>
          <w:rFonts w:ascii="TH SarabunPSK" w:hAnsi="TH SarabunPSK" w:cs="TH SarabunPSK"/>
          <w:sz w:val="32"/>
          <w:szCs w:val="32"/>
        </w:rPr>
        <w:t>…</w:t>
      </w:r>
      <w:r w:rsidR="00CD4905">
        <w:rPr>
          <w:rFonts w:ascii="TH SarabunPSK" w:hAnsi="TH SarabunPSK" w:cs="TH SarabunPSK" w:hint="cs"/>
          <w:sz w:val="32"/>
          <w:szCs w:val="32"/>
          <w:cs/>
        </w:rPr>
        <w:t xml:space="preserve">ชื่อคณะ / หน่วยงาน </w:t>
      </w:r>
      <w:r w:rsidR="00CD4905">
        <w:rPr>
          <w:rFonts w:ascii="TH SarabunPSK" w:hAnsi="TH SarabunPSK" w:cs="TH SarabunPSK"/>
          <w:sz w:val="32"/>
          <w:szCs w:val="32"/>
        </w:rPr>
        <w:t>…………</w:t>
      </w:r>
      <w:r w:rsidR="00CD4905">
        <w:rPr>
          <w:rFonts w:ascii="TH SarabunPSK" w:hAnsi="TH SarabunPSK" w:cs="TH SarabunPSK" w:hint="cs"/>
          <w:sz w:val="32"/>
          <w:szCs w:val="32"/>
          <w:cs/>
        </w:rPr>
        <w:t>..</w:t>
      </w:r>
      <w:r w:rsidR="00CD4905">
        <w:rPr>
          <w:rFonts w:ascii="TH SarabunPSK" w:hAnsi="TH SarabunPSK" w:cs="TH SarabunPSK"/>
          <w:sz w:val="32"/>
          <w:szCs w:val="32"/>
        </w:rPr>
        <w:t xml:space="preserve">…….. </w:t>
      </w:r>
      <w:r w:rsidR="008529CC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 w:rsidR="00CD4905">
        <w:rPr>
          <w:rFonts w:ascii="TH SarabunPSK" w:hAnsi="TH SarabunPSK" w:cs="TH SarabunPSK" w:hint="cs"/>
          <w:sz w:val="32"/>
          <w:szCs w:val="32"/>
          <w:cs/>
        </w:rPr>
        <w:t>ขอความอนุเคราะห์</w:t>
      </w:r>
      <w:r w:rsidR="00016FEA">
        <w:rPr>
          <w:rFonts w:ascii="TH SarabunPSK" w:hAnsi="TH SarabunPSK" w:cs="TH SarabunPSK" w:hint="cs"/>
          <w:sz w:val="32"/>
          <w:szCs w:val="32"/>
          <w:cs/>
        </w:rPr>
        <w:t xml:space="preserve">จดชื่อโดเมนมหาวิทยาลัย </w:t>
      </w:r>
      <w:r w:rsidR="00016FEA">
        <w:rPr>
          <w:rFonts w:ascii="TH SarabunPSK" w:hAnsi="TH SarabunPSK" w:cs="TH SarabunPSK"/>
          <w:sz w:val="32"/>
          <w:szCs w:val="32"/>
        </w:rPr>
        <w:t>(Domain Name</w:t>
      </w:r>
      <w:r w:rsidR="00016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FEA">
        <w:rPr>
          <w:rFonts w:ascii="TH SarabunPSK" w:hAnsi="TH SarabunPSK" w:cs="TH SarabunPSK"/>
          <w:sz w:val="32"/>
          <w:szCs w:val="32"/>
        </w:rPr>
        <w:t>Server : DNS)</w:t>
      </w:r>
      <w:r w:rsidR="00CD4905">
        <w:rPr>
          <w:rFonts w:ascii="TH SarabunPSK" w:hAnsi="TH SarabunPSK" w:cs="TH SarabunPSK" w:hint="cs"/>
          <w:sz w:val="32"/>
          <w:szCs w:val="32"/>
          <w:cs/>
        </w:rPr>
        <w:t xml:space="preserve"> โดยได้ดำเนินการตาม</w:t>
      </w:r>
      <w:r w:rsidR="00CD4905" w:rsidRPr="00CD4905">
        <w:rPr>
          <w:rFonts w:ascii="TH SarabunPSK" w:hAnsi="TH SarabunPSK" w:cs="TH SarabunPSK"/>
          <w:sz w:val="32"/>
          <w:szCs w:val="32"/>
          <w:cs/>
        </w:rPr>
        <w:t xml:space="preserve">ประกาศมหาวิทยาลัยนเรศวร เรื่อง นโยบายพัฒนา </w:t>
      </w:r>
      <w:r w:rsidR="00CD4905" w:rsidRPr="00CD4905">
        <w:rPr>
          <w:rFonts w:ascii="TH SarabunPSK" w:hAnsi="TH SarabunPSK" w:cs="TH SarabunPSK"/>
          <w:sz w:val="32"/>
          <w:szCs w:val="32"/>
        </w:rPr>
        <w:t xml:space="preserve">Web Application </w:t>
      </w:r>
      <w:r w:rsidR="00CD4905" w:rsidRPr="00CD490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CD4905" w:rsidRPr="00CD4905">
        <w:rPr>
          <w:rFonts w:ascii="TH SarabunPSK" w:hAnsi="TH SarabunPSK" w:cs="TH SarabunPSK"/>
          <w:sz w:val="32"/>
          <w:szCs w:val="32"/>
        </w:rPr>
        <w:t xml:space="preserve">Mobile Application </w:t>
      </w:r>
      <w:r w:rsidR="00CD4905" w:rsidRPr="00CD4905">
        <w:rPr>
          <w:rFonts w:ascii="TH SarabunPSK" w:hAnsi="TH SarabunPSK" w:cs="TH SarabunPSK"/>
          <w:sz w:val="32"/>
          <w:szCs w:val="32"/>
          <w:cs/>
        </w:rPr>
        <w:t xml:space="preserve">ของมหาวิทยาลัยนเรศวร ตามมาตรฐาน </w:t>
      </w:r>
      <w:r w:rsidR="00CD4905" w:rsidRPr="00CD4905">
        <w:rPr>
          <w:rFonts w:ascii="TH SarabunPSK" w:hAnsi="TH SarabunPSK" w:cs="TH SarabunPSK"/>
          <w:sz w:val="32"/>
          <w:szCs w:val="32"/>
        </w:rPr>
        <w:t xml:space="preserve">OWASP Top </w:t>
      </w:r>
      <w:r w:rsidR="00CD4905" w:rsidRPr="00CD4905">
        <w:rPr>
          <w:rFonts w:ascii="TH SarabunPSK" w:hAnsi="TH SarabunPSK" w:cs="TH SarabunPSK"/>
          <w:sz w:val="32"/>
          <w:szCs w:val="32"/>
          <w:cs/>
        </w:rPr>
        <w:t xml:space="preserve">10 </w:t>
      </w:r>
      <w:r w:rsidR="000A2402">
        <w:rPr>
          <w:rFonts w:ascii="TH SarabunPSK" w:hAnsi="TH SarabunPSK" w:cs="TH SarabunPSK" w:hint="cs"/>
          <w:sz w:val="32"/>
          <w:szCs w:val="32"/>
          <w:cs/>
        </w:rPr>
        <w:t>พร้อมแนบเอกสารรายการดำเนินการเป็นที่เรียบร้อย ทั้งนี้ มอบหมายให้ ....... ชื่อ - นามสกุล ผู้ประสานงาน หรือ ผู้ดูแลระบบฯ อีมล เบอร์โทรศัพท์ที่สามารถติดต่อได้..... เป็นผู้</w:t>
      </w:r>
      <w:r w:rsidR="00016FEA">
        <w:rPr>
          <w:rFonts w:ascii="TH SarabunPSK" w:hAnsi="TH SarabunPSK" w:cs="TH SarabunPSK" w:hint="cs"/>
          <w:sz w:val="32"/>
          <w:szCs w:val="32"/>
          <w:cs/>
        </w:rPr>
        <w:t>รับผิดชอบและประสานงาน ซึ่งมีรายละเอียดทางเทคนิค ดังนี้</w:t>
      </w:r>
    </w:p>
    <w:p w14:paraId="5461D12E" w14:textId="6E347762" w:rsidR="00016FEA" w:rsidRDefault="00016FEA" w:rsidP="00016FEA">
      <w:pPr>
        <w:pStyle w:val="ListParagraph"/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ชื่อโดเมน </w:t>
      </w:r>
      <w:r>
        <w:rPr>
          <w:rFonts w:ascii="TH SarabunPSK" w:hAnsi="TH SarabunPSK" w:cs="TH SarabunPSK"/>
          <w:sz w:val="32"/>
          <w:szCs w:val="32"/>
        </w:rPr>
        <w:t>: ……………………………………………………………………..</w:t>
      </w:r>
    </w:p>
    <w:p w14:paraId="18D3FA1B" w14:textId="20C394F4" w:rsidR="00016FEA" w:rsidRPr="00016FEA" w:rsidRDefault="00016FEA" w:rsidP="00016FEA">
      <w:pPr>
        <w:pStyle w:val="ListParagraph"/>
        <w:numPr>
          <w:ilvl w:val="0"/>
          <w:numId w:val="9"/>
        </w:num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ที่อยู่ </w:t>
      </w:r>
      <w:r>
        <w:rPr>
          <w:rFonts w:ascii="TH SarabunPSK" w:hAnsi="TH SarabunPSK" w:cs="TH SarabunPSK"/>
          <w:sz w:val="32"/>
          <w:szCs w:val="32"/>
        </w:rPr>
        <w:t>IP Address : ………………………………………………………….</w:t>
      </w:r>
    </w:p>
    <w:p w14:paraId="7BBC853E" w14:textId="77777777" w:rsidR="00634B9E" w:rsidRPr="00634B9E" w:rsidRDefault="00634B9E" w:rsidP="006B680F">
      <w:pPr>
        <w:ind w:firstLine="1412"/>
        <w:jc w:val="thaiDistribute"/>
        <w:rPr>
          <w:rFonts w:ascii="TH SarabunPSK" w:eastAsia="Cordia New" w:hAnsi="TH SarabunPSK" w:cs="TH SarabunPSK"/>
          <w:sz w:val="16"/>
          <w:szCs w:val="16"/>
          <w:cs/>
          <w:lang w:eastAsia="zh-CN"/>
        </w:rPr>
      </w:pPr>
    </w:p>
    <w:p w14:paraId="5355EA97" w14:textId="30F31EBF" w:rsidR="00B93EC3" w:rsidRDefault="00F00FA9" w:rsidP="006B680F">
      <w:pPr>
        <w:spacing w:before="120"/>
        <w:ind w:left="697" w:firstLine="743"/>
        <w:jc w:val="thaiDistribute"/>
        <w:rPr>
          <w:rFonts w:ascii="TH SarabunPSK" w:hAnsi="TH SarabunPSK" w:cs="TH SarabunPSK"/>
          <w:sz w:val="32"/>
          <w:szCs w:val="32"/>
        </w:rPr>
      </w:pPr>
      <w:r w:rsidRPr="00F00FA9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 w:rsidR="002E53D4">
        <w:rPr>
          <w:rFonts w:ascii="TH SarabunPSK" w:hAnsi="TH SarabunPSK" w:cs="TH SarabunPSK" w:hint="cs"/>
          <w:sz w:val="32"/>
          <w:szCs w:val="32"/>
          <w:cs/>
        </w:rPr>
        <w:t>โปรดพิจารณา</w:t>
      </w:r>
      <w:r w:rsidR="000A2402">
        <w:rPr>
          <w:rFonts w:ascii="TH SarabunPSK" w:hAnsi="TH SarabunPSK" w:cs="TH SarabunPSK" w:hint="cs"/>
          <w:sz w:val="32"/>
          <w:szCs w:val="32"/>
          <w:cs/>
        </w:rPr>
        <w:t>ให้ความอนุเคราะห์</w:t>
      </w:r>
    </w:p>
    <w:p w14:paraId="2FBF7A21" w14:textId="77777777" w:rsidR="00547180" w:rsidRDefault="00547180" w:rsidP="00CB75A8">
      <w:pPr>
        <w:ind w:left="698" w:firstLine="742"/>
        <w:jc w:val="thaiDistribute"/>
        <w:rPr>
          <w:rFonts w:ascii="TH SarabunPSK" w:hAnsi="TH SarabunPSK" w:cs="TH SarabunPSK"/>
          <w:sz w:val="32"/>
          <w:szCs w:val="32"/>
        </w:rPr>
      </w:pPr>
    </w:p>
    <w:p w14:paraId="74706838" w14:textId="77777777" w:rsidR="00547180" w:rsidRDefault="00547180" w:rsidP="00CB75A8">
      <w:pPr>
        <w:ind w:left="698" w:firstLine="742"/>
        <w:jc w:val="thaiDistribute"/>
        <w:rPr>
          <w:rFonts w:ascii="TH SarabunPSK" w:hAnsi="TH SarabunPSK" w:cs="TH SarabunPSK"/>
          <w:sz w:val="32"/>
          <w:szCs w:val="32"/>
        </w:rPr>
      </w:pPr>
    </w:p>
    <w:p w14:paraId="2215816B" w14:textId="77777777" w:rsidR="009817E6" w:rsidRDefault="009817E6" w:rsidP="00B93EC3">
      <w:pPr>
        <w:ind w:firstLine="1411"/>
        <w:rPr>
          <w:rFonts w:ascii="TH SarabunPSK" w:hAnsi="TH SarabunPSK" w:cs="TH SarabunPSK"/>
          <w:sz w:val="32"/>
          <w:szCs w:val="32"/>
        </w:rPr>
      </w:pPr>
    </w:p>
    <w:p w14:paraId="2E12A231" w14:textId="77777777" w:rsidR="00B93EC3" w:rsidRPr="00B80B01" w:rsidRDefault="00B93EC3" w:rsidP="00B93EC3">
      <w:pPr>
        <w:ind w:firstLine="1411"/>
        <w:rPr>
          <w:rFonts w:ascii="TH SarabunPSK" w:hAnsi="TH SarabunPSK" w:cs="TH SarabunPSK"/>
          <w:sz w:val="32"/>
          <w:szCs w:val="32"/>
        </w:rPr>
      </w:pPr>
    </w:p>
    <w:p w14:paraId="4D14C74A" w14:textId="3515C01D" w:rsidR="00B25F4B" w:rsidRPr="000448B0" w:rsidRDefault="00C16D31" w:rsidP="00B25F4B">
      <w:pPr>
        <w:tabs>
          <w:tab w:val="center" w:pos="510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25F4B" w:rsidRPr="000448B0">
        <w:rPr>
          <w:rFonts w:ascii="TH SarabunPSK" w:hAnsi="TH SarabunPSK" w:cs="TH SarabunPSK"/>
          <w:sz w:val="32"/>
          <w:szCs w:val="32"/>
          <w:cs/>
        </w:rPr>
        <w:t>(</w:t>
      </w:r>
      <w:r w:rsidR="002164FC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B25F4B" w:rsidRPr="000448B0">
        <w:rPr>
          <w:rFonts w:ascii="TH SarabunPSK" w:hAnsi="TH SarabunPSK" w:cs="TH SarabunPSK"/>
          <w:sz w:val="32"/>
          <w:szCs w:val="32"/>
          <w:cs/>
        </w:rPr>
        <w:t>)</w:t>
      </w:r>
    </w:p>
    <w:p w14:paraId="2BE89F09" w14:textId="7C71348A" w:rsidR="006254AE" w:rsidRDefault="00B25F4B" w:rsidP="002164FC">
      <w:pPr>
        <w:tabs>
          <w:tab w:val="center" w:pos="5103"/>
        </w:tabs>
        <w:rPr>
          <w:rFonts w:ascii="TH SarabunPSK" w:hAnsi="TH SarabunPSK" w:cs="TH SarabunPSK"/>
          <w:sz w:val="32"/>
          <w:szCs w:val="32"/>
          <w:cs/>
        </w:rPr>
      </w:pPr>
      <w:r w:rsidRPr="000448B0">
        <w:rPr>
          <w:rFonts w:ascii="TH SarabunPSK" w:hAnsi="TH SarabunPSK" w:cs="TH SarabunPSK"/>
          <w:sz w:val="32"/>
          <w:szCs w:val="32"/>
          <w:cs/>
        </w:rPr>
        <w:tab/>
      </w:r>
      <w:r w:rsidR="002164FC">
        <w:rPr>
          <w:rFonts w:ascii="TH SarabunPSK" w:hAnsi="TH SarabunPSK" w:cs="TH SarabunPSK" w:hint="cs"/>
          <w:sz w:val="32"/>
          <w:szCs w:val="32"/>
          <w:cs/>
        </w:rPr>
        <w:t>ผู้บริหาร คณะ/หน่วยงาน ลงนาม</w:t>
      </w:r>
    </w:p>
    <w:sectPr w:rsidR="006254AE" w:rsidSect="006E18AB">
      <w:headerReference w:type="even" r:id="rId9"/>
      <w:footerReference w:type="first" r:id="rId10"/>
      <w:pgSz w:w="11906" w:h="16838" w:code="9"/>
      <w:pgMar w:top="1418" w:right="1134" w:bottom="1134" w:left="1701" w:header="1418" w:footer="1534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A2AC" w14:textId="77777777" w:rsidR="00DB7691" w:rsidRDefault="00DB7691">
      <w:r>
        <w:separator/>
      </w:r>
    </w:p>
  </w:endnote>
  <w:endnote w:type="continuationSeparator" w:id="0">
    <w:p w14:paraId="78815067" w14:textId="77777777" w:rsidR="00DB7691" w:rsidRDefault="00DB7691">
      <w:r>
        <w:continuationSeparator/>
      </w:r>
    </w:p>
  </w:endnote>
  <w:endnote w:type="continuationNotice" w:id="1">
    <w:p w14:paraId="70FB3A68" w14:textId="77777777" w:rsidR="00DB7691" w:rsidRDefault="00DB76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4490" w14:textId="758A01CC" w:rsidR="00C902D2" w:rsidRDefault="00C16D3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09850D" wp14:editId="4A73EE90">
              <wp:simplePos x="0" y="0"/>
              <wp:positionH relativeFrom="margin">
                <wp:posOffset>3938270</wp:posOffset>
              </wp:positionH>
              <wp:positionV relativeFrom="paragraph">
                <wp:posOffset>9450705</wp:posOffset>
              </wp:positionV>
              <wp:extent cx="10160" cy="793750"/>
              <wp:effectExtent l="76200" t="38100" r="46990" b="44450"/>
              <wp:wrapNone/>
              <wp:docPr id="22" name="Straight Arrow Connecto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>
                      <a:xfrm flipH="1">
                        <a:off x="0" y="0"/>
                        <a:ext cx="10160" cy="793750"/>
                      </a:xfrm>
                      <a:prstGeom prst="straightConnector1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  <a:headEnd type="triangle"/>
                        <a:tailEnd type="triangle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AC9FF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2" o:spid="_x0000_s1026" type="#_x0000_t32" style="position:absolute;margin-left:310.1pt;margin-top:744.15pt;width:.8pt;height:62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" strokecolor="#4a7ebb">
              <v:stroke startarrow="block" endarrow="block"/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AF175" w14:textId="77777777" w:rsidR="00DB7691" w:rsidRDefault="00DB7691">
      <w:r>
        <w:separator/>
      </w:r>
    </w:p>
  </w:footnote>
  <w:footnote w:type="continuationSeparator" w:id="0">
    <w:p w14:paraId="3AB89FF4" w14:textId="77777777" w:rsidR="00DB7691" w:rsidRDefault="00DB7691">
      <w:r>
        <w:continuationSeparator/>
      </w:r>
    </w:p>
  </w:footnote>
  <w:footnote w:type="continuationNotice" w:id="1">
    <w:p w14:paraId="575DE4F0" w14:textId="77777777" w:rsidR="00DB7691" w:rsidRDefault="00DB76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88695" w14:textId="77777777" w:rsidR="005D4E35" w:rsidRDefault="005D4E35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47DFC351" w14:textId="77777777" w:rsidR="005D4E35" w:rsidRDefault="005D4E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46716"/>
    <w:multiLevelType w:val="hybridMultilevel"/>
    <w:tmpl w:val="776CF644"/>
    <w:lvl w:ilvl="0" w:tplc="94EE0D38">
      <w:numFmt w:val="bullet"/>
      <w:lvlText w:val="-"/>
      <w:lvlJc w:val="left"/>
      <w:pPr>
        <w:ind w:left="177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578639A"/>
    <w:multiLevelType w:val="hybridMultilevel"/>
    <w:tmpl w:val="5546C4B6"/>
    <w:lvl w:ilvl="0" w:tplc="37C008EA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2" w15:restartNumberingAfterBreak="0">
    <w:nsid w:val="2A564F59"/>
    <w:multiLevelType w:val="hybridMultilevel"/>
    <w:tmpl w:val="9542B15E"/>
    <w:lvl w:ilvl="0" w:tplc="B64AD316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3" w15:restartNumberingAfterBreak="0">
    <w:nsid w:val="3A963F36"/>
    <w:multiLevelType w:val="hybridMultilevel"/>
    <w:tmpl w:val="52A860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89B21F5"/>
    <w:multiLevelType w:val="hybridMultilevel"/>
    <w:tmpl w:val="45426268"/>
    <w:lvl w:ilvl="0" w:tplc="3EE66D2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2DE4DB1"/>
    <w:multiLevelType w:val="hybridMultilevel"/>
    <w:tmpl w:val="A282F30C"/>
    <w:lvl w:ilvl="0" w:tplc="249E4716">
      <w:numFmt w:val="bullet"/>
      <w:lvlText w:val="•"/>
      <w:lvlJc w:val="left"/>
      <w:pPr>
        <w:ind w:left="2162" w:hanging="744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5375D13"/>
    <w:multiLevelType w:val="multilevel"/>
    <w:tmpl w:val="0409001F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432"/>
      </w:pPr>
    </w:lvl>
    <w:lvl w:ilvl="2">
      <w:start w:val="1"/>
      <w:numFmt w:val="decimal"/>
      <w:lvlText w:val="%1.%2.%3."/>
      <w:lvlJc w:val="left"/>
      <w:pPr>
        <w:ind w:left="1790" w:hanging="504"/>
      </w:pPr>
    </w:lvl>
    <w:lvl w:ilvl="3">
      <w:start w:val="1"/>
      <w:numFmt w:val="decimal"/>
      <w:lvlText w:val="%1.%2.%3.%4."/>
      <w:lvlJc w:val="left"/>
      <w:pPr>
        <w:ind w:left="2294" w:hanging="648"/>
      </w:pPr>
    </w:lvl>
    <w:lvl w:ilvl="4">
      <w:start w:val="1"/>
      <w:numFmt w:val="decimal"/>
      <w:lvlText w:val="%1.%2.%3.%4.%5."/>
      <w:lvlJc w:val="left"/>
      <w:pPr>
        <w:ind w:left="2798" w:hanging="792"/>
      </w:pPr>
    </w:lvl>
    <w:lvl w:ilvl="5">
      <w:start w:val="1"/>
      <w:numFmt w:val="decimal"/>
      <w:lvlText w:val="%1.%2.%3.%4.%5.%6."/>
      <w:lvlJc w:val="left"/>
      <w:pPr>
        <w:ind w:left="3302" w:hanging="936"/>
      </w:pPr>
    </w:lvl>
    <w:lvl w:ilvl="6">
      <w:start w:val="1"/>
      <w:numFmt w:val="decimal"/>
      <w:lvlText w:val="%1.%2.%3.%4.%5.%6.%7."/>
      <w:lvlJc w:val="left"/>
      <w:pPr>
        <w:ind w:left="3806" w:hanging="1080"/>
      </w:pPr>
    </w:lvl>
    <w:lvl w:ilvl="7">
      <w:start w:val="1"/>
      <w:numFmt w:val="decimal"/>
      <w:lvlText w:val="%1.%2.%3.%4.%5.%6.%7.%8."/>
      <w:lvlJc w:val="left"/>
      <w:pPr>
        <w:ind w:left="4310" w:hanging="1224"/>
      </w:pPr>
    </w:lvl>
    <w:lvl w:ilvl="8">
      <w:start w:val="1"/>
      <w:numFmt w:val="decimal"/>
      <w:lvlText w:val="%1.%2.%3.%4.%5.%6.%7.%8.%9."/>
      <w:lvlJc w:val="left"/>
      <w:pPr>
        <w:ind w:left="4886" w:hanging="1440"/>
      </w:pPr>
    </w:lvl>
  </w:abstractNum>
  <w:abstractNum w:abstractNumId="7" w15:restartNumberingAfterBreak="0">
    <w:nsid w:val="6BC41B00"/>
    <w:multiLevelType w:val="hybridMultilevel"/>
    <w:tmpl w:val="33A49C38"/>
    <w:lvl w:ilvl="0" w:tplc="8E909032">
      <w:start w:val="1"/>
      <w:numFmt w:val="decimal"/>
      <w:lvlText w:val="%1)"/>
      <w:lvlJc w:val="left"/>
      <w:pPr>
        <w:ind w:left="1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8" w15:restartNumberingAfterBreak="0">
    <w:nsid w:val="750F2226"/>
    <w:multiLevelType w:val="multilevel"/>
    <w:tmpl w:val="0409001F"/>
    <w:lvl w:ilvl="0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432"/>
      </w:pPr>
    </w:lvl>
    <w:lvl w:ilvl="2">
      <w:start w:val="1"/>
      <w:numFmt w:val="decimal"/>
      <w:lvlText w:val="%1.%2.%3."/>
      <w:lvlJc w:val="left"/>
      <w:pPr>
        <w:ind w:left="2636" w:hanging="504"/>
      </w:pPr>
    </w:lvl>
    <w:lvl w:ilvl="3">
      <w:start w:val="1"/>
      <w:numFmt w:val="decimal"/>
      <w:lvlText w:val="%1.%2.%3.%4."/>
      <w:lvlJc w:val="left"/>
      <w:pPr>
        <w:ind w:left="3140" w:hanging="648"/>
      </w:pPr>
    </w:lvl>
    <w:lvl w:ilvl="4">
      <w:start w:val="1"/>
      <w:numFmt w:val="decimal"/>
      <w:lvlText w:val="%1.%2.%3.%4.%5."/>
      <w:lvlJc w:val="left"/>
      <w:pPr>
        <w:ind w:left="3644" w:hanging="792"/>
      </w:pPr>
    </w:lvl>
    <w:lvl w:ilvl="5">
      <w:start w:val="1"/>
      <w:numFmt w:val="decimal"/>
      <w:lvlText w:val="%1.%2.%3.%4.%5.%6."/>
      <w:lvlJc w:val="left"/>
      <w:pPr>
        <w:ind w:left="4148" w:hanging="936"/>
      </w:pPr>
    </w:lvl>
    <w:lvl w:ilvl="6">
      <w:start w:val="1"/>
      <w:numFmt w:val="decimal"/>
      <w:lvlText w:val="%1.%2.%3.%4.%5.%6.%7."/>
      <w:lvlJc w:val="left"/>
      <w:pPr>
        <w:ind w:left="4652" w:hanging="1080"/>
      </w:pPr>
    </w:lvl>
    <w:lvl w:ilvl="7">
      <w:start w:val="1"/>
      <w:numFmt w:val="decimal"/>
      <w:lvlText w:val="%1.%2.%3.%4.%5.%6.%7.%8."/>
      <w:lvlJc w:val="left"/>
      <w:pPr>
        <w:ind w:left="5156" w:hanging="1224"/>
      </w:pPr>
    </w:lvl>
    <w:lvl w:ilvl="8">
      <w:start w:val="1"/>
      <w:numFmt w:val="decimal"/>
      <w:lvlText w:val="%1.%2.%3.%4.%5.%6.%7.%8.%9."/>
      <w:lvlJc w:val="left"/>
      <w:pPr>
        <w:ind w:left="5732" w:hanging="1440"/>
      </w:pPr>
    </w:lvl>
  </w:abstractNum>
  <w:num w:numId="1" w16cid:durableId="791096097">
    <w:abstractNumId w:val="1"/>
  </w:num>
  <w:num w:numId="2" w16cid:durableId="1391996005">
    <w:abstractNumId w:val="2"/>
  </w:num>
  <w:num w:numId="3" w16cid:durableId="2118017742">
    <w:abstractNumId w:val="7"/>
  </w:num>
  <w:num w:numId="4" w16cid:durableId="66272128">
    <w:abstractNumId w:val="0"/>
  </w:num>
  <w:num w:numId="5" w16cid:durableId="1239442529">
    <w:abstractNumId w:val="8"/>
  </w:num>
  <w:num w:numId="6" w16cid:durableId="874316470">
    <w:abstractNumId w:val="6"/>
  </w:num>
  <w:num w:numId="7" w16cid:durableId="359740133">
    <w:abstractNumId w:val="3"/>
  </w:num>
  <w:num w:numId="8" w16cid:durableId="1223827314">
    <w:abstractNumId w:val="5"/>
  </w:num>
  <w:num w:numId="9" w16cid:durableId="1390759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454"/>
    <w:rsid w:val="00000599"/>
    <w:rsid w:val="000009B3"/>
    <w:rsid w:val="000051D4"/>
    <w:rsid w:val="000067CB"/>
    <w:rsid w:val="00016FEA"/>
    <w:rsid w:val="000175D3"/>
    <w:rsid w:val="00022149"/>
    <w:rsid w:val="0002379B"/>
    <w:rsid w:val="000255CA"/>
    <w:rsid w:val="000267DA"/>
    <w:rsid w:val="00033826"/>
    <w:rsid w:val="00035631"/>
    <w:rsid w:val="00041424"/>
    <w:rsid w:val="000442D6"/>
    <w:rsid w:val="000448B0"/>
    <w:rsid w:val="00044EF0"/>
    <w:rsid w:val="000472C5"/>
    <w:rsid w:val="00050237"/>
    <w:rsid w:val="000516EF"/>
    <w:rsid w:val="00051A4B"/>
    <w:rsid w:val="00052C4F"/>
    <w:rsid w:val="00052EEC"/>
    <w:rsid w:val="00062303"/>
    <w:rsid w:val="0006583D"/>
    <w:rsid w:val="0006591C"/>
    <w:rsid w:val="00071A53"/>
    <w:rsid w:val="0007301E"/>
    <w:rsid w:val="00073BED"/>
    <w:rsid w:val="00077D81"/>
    <w:rsid w:val="000816BE"/>
    <w:rsid w:val="00086C24"/>
    <w:rsid w:val="00090332"/>
    <w:rsid w:val="00092A7F"/>
    <w:rsid w:val="000933DE"/>
    <w:rsid w:val="000A0F7E"/>
    <w:rsid w:val="000A20FC"/>
    <w:rsid w:val="000A2402"/>
    <w:rsid w:val="000A552C"/>
    <w:rsid w:val="000B498E"/>
    <w:rsid w:val="000B6044"/>
    <w:rsid w:val="000B6589"/>
    <w:rsid w:val="000B7E77"/>
    <w:rsid w:val="000C019C"/>
    <w:rsid w:val="000C11CA"/>
    <w:rsid w:val="000C23C4"/>
    <w:rsid w:val="000D0702"/>
    <w:rsid w:val="000D1718"/>
    <w:rsid w:val="000D1CD0"/>
    <w:rsid w:val="000D3DB3"/>
    <w:rsid w:val="000D44E0"/>
    <w:rsid w:val="000D658D"/>
    <w:rsid w:val="000D6A11"/>
    <w:rsid w:val="000E3E81"/>
    <w:rsid w:val="000E4B18"/>
    <w:rsid w:val="000E7112"/>
    <w:rsid w:val="000F4DD0"/>
    <w:rsid w:val="000F6CCD"/>
    <w:rsid w:val="001009EA"/>
    <w:rsid w:val="00104BB8"/>
    <w:rsid w:val="00107D92"/>
    <w:rsid w:val="00107DC9"/>
    <w:rsid w:val="00111B30"/>
    <w:rsid w:val="00111EF9"/>
    <w:rsid w:val="00112E46"/>
    <w:rsid w:val="00113B61"/>
    <w:rsid w:val="001175FE"/>
    <w:rsid w:val="00121DD1"/>
    <w:rsid w:val="001245FC"/>
    <w:rsid w:val="00125023"/>
    <w:rsid w:val="001252FA"/>
    <w:rsid w:val="00125883"/>
    <w:rsid w:val="001266DE"/>
    <w:rsid w:val="00132B72"/>
    <w:rsid w:val="001331EC"/>
    <w:rsid w:val="00134AFB"/>
    <w:rsid w:val="00135323"/>
    <w:rsid w:val="00136637"/>
    <w:rsid w:val="00137F8A"/>
    <w:rsid w:val="00141A34"/>
    <w:rsid w:val="00144766"/>
    <w:rsid w:val="001508DC"/>
    <w:rsid w:val="00156DBA"/>
    <w:rsid w:val="001628D0"/>
    <w:rsid w:val="0016418A"/>
    <w:rsid w:val="001641C3"/>
    <w:rsid w:val="00164519"/>
    <w:rsid w:val="0016555B"/>
    <w:rsid w:val="001656F5"/>
    <w:rsid w:val="00165C86"/>
    <w:rsid w:val="00165D51"/>
    <w:rsid w:val="001662BE"/>
    <w:rsid w:val="00166615"/>
    <w:rsid w:val="001715FE"/>
    <w:rsid w:val="00175BE6"/>
    <w:rsid w:val="00177362"/>
    <w:rsid w:val="00181171"/>
    <w:rsid w:val="001861CA"/>
    <w:rsid w:val="00190F2E"/>
    <w:rsid w:val="001921B2"/>
    <w:rsid w:val="001931C5"/>
    <w:rsid w:val="00193FB7"/>
    <w:rsid w:val="00194DEE"/>
    <w:rsid w:val="0019662C"/>
    <w:rsid w:val="001971E9"/>
    <w:rsid w:val="001A5631"/>
    <w:rsid w:val="001B065F"/>
    <w:rsid w:val="001B4A6E"/>
    <w:rsid w:val="001C0678"/>
    <w:rsid w:val="001C1084"/>
    <w:rsid w:val="001C2DA3"/>
    <w:rsid w:val="001C471D"/>
    <w:rsid w:val="001C56B9"/>
    <w:rsid w:val="001D05F7"/>
    <w:rsid w:val="001D1DDE"/>
    <w:rsid w:val="001E3FA9"/>
    <w:rsid w:val="001E424C"/>
    <w:rsid w:val="001E608D"/>
    <w:rsid w:val="001E6636"/>
    <w:rsid w:val="001E7CED"/>
    <w:rsid w:val="001F280B"/>
    <w:rsid w:val="001F3402"/>
    <w:rsid w:val="001F4A06"/>
    <w:rsid w:val="001F4E19"/>
    <w:rsid w:val="001F5E85"/>
    <w:rsid w:val="00200B9D"/>
    <w:rsid w:val="00201B0F"/>
    <w:rsid w:val="00202195"/>
    <w:rsid w:val="00202878"/>
    <w:rsid w:val="002042C5"/>
    <w:rsid w:val="0020469C"/>
    <w:rsid w:val="00205CF4"/>
    <w:rsid w:val="00210936"/>
    <w:rsid w:val="00212CE1"/>
    <w:rsid w:val="00213E98"/>
    <w:rsid w:val="002164FC"/>
    <w:rsid w:val="00216DA2"/>
    <w:rsid w:val="00216E78"/>
    <w:rsid w:val="00220CC9"/>
    <w:rsid w:val="00222253"/>
    <w:rsid w:val="00223601"/>
    <w:rsid w:val="00227828"/>
    <w:rsid w:val="0023148A"/>
    <w:rsid w:val="00232B02"/>
    <w:rsid w:val="00233E4B"/>
    <w:rsid w:val="00234174"/>
    <w:rsid w:val="00234405"/>
    <w:rsid w:val="00236C5B"/>
    <w:rsid w:val="00240BA3"/>
    <w:rsid w:val="002416D3"/>
    <w:rsid w:val="002439C2"/>
    <w:rsid w:val="00244256"/>
    <w:rsid w:val="00245DB3"/>
    <w:rsid w:val="00246327"/>
    <w:rsid w:val="00262A30"/>
    <w:rsid w:val="002634C7"/>
    <w:rsid w:val="00264961"/>
    <w:rsid w:val="00266C13"/>
    <w:rsid w:val="00266F79"/>
    <w:rsid w:val="0027414E"/>
    <w:rsid w:val="002747A4"/>
    <w:rsid w:val="002762C6"/>
    <w:rsid w:val="00276A8F"/>
    <w:rsid w:val="00281E67"/>
    <w:rsid w:val="00295317"/>
    <w:rsid w:val="002979A8"/>
    <w:rsid w:val="00297B96"/>
    <w:rsid w:val="002A017E"/>
    <w:rsid w:val="002A0C40"/>
    <w:rsid w:val="002A693A"/>
    <w:rsid w:val="002B006A"/>
    <w:rsid w:val="002B299C"/>
    <w:rsid w:val="002B29D3"/>
    <w:rsid w:val="002B43E3"/>
    <w:rsid w:val="002B54F7"/>
    <w:rsid w:val="002B6C19"/>
    <w:rsid w:val="002B7BE5"/>
    <w:rsid w:val="002C5A15"/>
    <w:rsid w:val="002C7C25"/>
    <w:rsid w:val="002D44FB"/>
    <w:rsid w:val="002D610E"/>
    <w:rsid w:val="002D764E"/>
    <w:rsid w:val="002E032D"/>
    <w:rsid w:val="002E1324"/>
    <w:rsid w:val="002E1EB8"/>
    <w:rsid w:val="002E347D"/>
    <w:rsid w:val="002E4880"/>
    <w:rsid w:val="002E53D4"/>
    <w:rsid w:val="002F07A0"/>
    <w:rsid w:val="002F0BB7"/>
    <w:rsid w:val="002F140E"/>
    <w:rsid w:val="002F3723"/>
    <w:rsid w:val="002F5F5E"/>
    <w:rsid w:val="00300008"/>
    <w:rsid w:val="00306289"/>
    <w:rsid w:val="003102DF"/>
    <w:rsid w:val="00310E53"/>
    <w:rsid w:val="003149F7"/>
    <w:rsid w:val="003156DB"/>
    <w:rsid w:val="0031738C"/>
    <w:rsid w:val="00321F3E"/>
    <w:rsid w:val="00322A92"/>
    <w:rsid w:val="00323435"/>
    <w:rsid w:val="003301C6"/>
    <w:rsid w:val="003362B2"/>
    <w:rsid w:val="00340E70"/>
    <w:rsid w:val="00344103"/>
    <w:rsid w:val="00344531"/>
    <w:rsid w:val="00344D00"/>
    <w:rsid w:val="003479EF"/>
    <w:rsid w:val="00353296"/>
    <w:rsid w:val="00353947"/>
    <w:rsid w:val="00353AEC"/>
    <w:rsid w:val="00354C4A"/>
    <w:rsid w:val="00354C8A"/>
    <w:rsid w:val="00355150"/>
    <w:rsid w:val="003555AE"/>
    <w:rsid w:val="0035675B"/>
    <w:rsid w:val="00361D6E"/>
    <w:rsid w:val="00362126"/>
    <w:rsid w:val="0036232F"/>
    <w:rsid w:val="003629DB"/>
    <w:rsid w:val="0036613D"/>
    <w:rsid w:val="00374E1F"/>
    <w:rsid w:val="00376D67"/>
    <w:rsid w:val="00381E8F"/>
    <w:rsid w:val="003834B3"/>
    <w:rsid w:val="00383663"/>
    <w:rsid w:val="00386233"/>
    <w:rsid w:val="00387B20"/>
    <w:rsid w:val="00392C44"/>
    <w:rsid w:val="0039789E"/>
    <w:rsid w:val="003A3D59"/>
    <w:rsid w:val="003A405B"/>
    <w:rsid w:val="003A55BA"/>
    <w:rsid w:val="003B0B81"/>
    <w:rsid w:val="003B2B3B"/>
    <w:rsid w:val="003B2E5D"/>
    <w:rsid w:val="003C0288"/>
    <w:rsid w:val="003C1B89"/>
    <w:rsid w:val="003C6101"/>
    <w:rsid w:val="003C6957"/>
    <w:rsid w:val="003D2F8C"/>
    <w:rsid w:val="003D2FC7"/>
    <w:rsid w:val="003D435C"/>
    <w:rsid w:val="003D5140"/>
    <w:rsid w:val="003D6427"/>
    <w:rsid w:val="003D65E4"/>
    <w:rsid w:val="003E0211"/>
    <w:rsid w:val="003E6DFF"/>
    <w:rsid w:val="003E7B71"/>
    <w:rsid w:val="003F2439"/>
    <w:rsid w:val="003F3F5C"/>
    <w:rsid w:val="003F4C92"/>
    <w:rsid w:val="003F6891"/>
    <w:rsid w:val="00417533"/>
    <w:rsid w:val="00417963"/>
    <w:rsid w:val="004202F5"/>
    <w:rsid w:val="00435C35"/>
    <w:rsid w:val="00441A20"/>
    <w:rsid w:val="0044244F"/>
    <w:rsid w:val="004425D4"/>
    <w:rsid w:val="00442B07"/>
    <w:rsid w:val="00444B17"/>
    <w:rsid w:val="004453E0"/>
    <w:rsid w:val="004470AA"/>
    <w:rsid w:val="0044782E"/>
    <w:rsid w:val="00454075"/>
    <w:rsid w:val="00456B66"/>
    <w:rsid w:val="00457BCB"/>
    <w:rsid w:val="00463977"/>
    <w:rsid w:val="00464891"/>
    <w:rsid w:val="00465EA5"/>
    <w:rsid w:val="00466954"/>
    <w:rsid w:val="004703CC"/>
    <w:rsid w:val="0047372F"/>
    <w:rsid w:val="0047711B"/>
    <w:rsid w:val="0047778B"/>
    <w:rsid w:val="00480EE6"/>
    <w:rsid w:val="0048267D"/>
    <w:rsid w:val="00486EEB"/>
    <w:rsid w:val="00497196"/>
    <w:rsid w:val="004A1BAA"/>
    <w:rsid w:val="004A3825"/>
    <w:rsid w:val="004A3E67"/>
    <w:rsid w:val="004B4D7E"/>
    <w:rsid w:val="004B61AE"/>
    <w:rsid w:val="004B7A64"/>
    <w:rsid w:val="004C0D42"/>
    <w:rsid w:val="004C0F7B"/>
    <w:rsid w:val="004C1279"/>
    <w:rsid w:val="004C2336"/>
    <w:rsid w:val="004C53C8"/>
    <w:rsid w:val="004C55C9"/>
    <w:rsid w:val="004C5927"/>
    <w:rsid w:val="004C657F"/>
    <w:rsid w:val="004C6FFB"/>
    <w:rsid w:val="004D1EBF"/>
    <w:rsid w:val="004D407C"/>
    <w:rsid w:val="004D51C2"/>
    <w:rsid w:val="004D5672"/>
    <w:rsid w:val="004E64B2"/>
    <w:rsid w:val="004F188F"/>
    <w:rsid w:val="004F1CC3"/>
    <w:rsid w:val="004F3963"/>
    <w:rsid w:val="004F6C40"/>
    <w:rsid w:val="004F799B"/>
    <w:rsid w:val="00503B06"/>
    <w:rsid w:val="005101E0"/>
    <w:rsid w:val="00511E74"/>
    <w:rsid w:val="00513567"/>
    <w:rsid w:val="00515544"/>
    <w:rsid w:val="00523778"/>
    <w:rsid w:val="00534544"/>
    <w:rsid w:val="005356CD"/>
    <w:rsid w:val="0053578F"/>
    <w:rsid w:val="00537615"/>
    <w:rsid w:val="00537BF3"/>
    <w:rsid w:val="00543EEE"/>
    <w:rsid w:val="00547180"/>
    <w:rsid w:val="00550FA2"/>
    <w:rsid w:val="00563F50"/>
    <w:rsid w:val="00565765"/>
    <w:rsid w:val="00574AE8"/>
    <w:rsid w:val="00581D8B"/>
    <w:rsid w:val="00581E89"/>
    <w:rsid w:val="00582649"/>
    <w:rsid w:val="00585571"/>
    <w:rsid w:val="0058609F"/>
    <w:rsid w:val="00591B49"/>
    <w:rsid w:val="00592541"/>
    <w:rsid w:val="0059317D"/>
    <w:rsid w:val="00593AB8"/>
    <w:rsid w:val="0059637C"/>
    <w:rsid w:val="00596609"/>
    <w:rsid w:val="00596ED9"/>
    <w:rsid w:val="00597F0A"/>
    <w:rsid w:val="005A625F"/>
    <w:rsid w:val="005B2229"/>
    <w:rsid w:val="005B6940"/>
    <w:rsid w:val="005B7EF3"/>
    <w:rsid w:val="005C0EBF"/>
    <w:rsid w:val="005C1EDC"/>
    <w:rsid w:val="005C2853"/>
    <w:rsid w:val="005C36BC"/>
    <w:rsid w:val="005C3CCF"/>
    <w:rsid w:val="005C4889"/>
    <w:rsid w:val="005D1AD5"/>
    <w:rsid w:val="005D21BD"/>
    <w:rsid w:val="005D4E35"/>
    <w:rsid w:val="005D615B"/>
    <w:rsid w:val="005D6FD6"/>
    <w:rsid w:val="005D731D"/>
    <w:rsid w:val="005D7974"/>
    <w:rsid w:val="005E0249"/>
    <w:rsid w:val="005E4B4E"/>
    <w:rsid w:val="005E7AD1"/>
    <w:rsid w:val="005F0920"/>
    <w:rsid w:val="005F4EE0"/>
    <w:rsid w:val="005F5102"/>
    <w:rsid w:val="005F666F"/>
    <w:rsid w:val="00601B6E"/>
    <w:rsid w:val="00602A08"/>
    <w:rsid w:val="006055B9"/>
    <w:rsid w:val="00606D74"/>
    <w:rsid w:val="00607F1F"/>
    <w:rsid w:val="00610EAD"/>
    <w:rsid w:val="00614F78"/>
    <w:rsid w:val="0062249C"/>
    <w:rsid w:val="006226C3"/>
    <w:rsid w:val="006254AE"/>
    <w:rsid w:val="0062641D"/>
    <w:rsid w:val="00630732"/>
    <w:rsid w:val="00630782"/>
    <w:rsid w:val="00630E5A"/>
    <w:rsid w:val="00632FE1"/>
    <w:rsid w:val="00634B9E"/>
    <w:rsid w:val="0063560B"/>
    <w:rsid w:val="0064753F"/>
    <w:rsid w:val="0064771F"/>
    <w:rsid w:val="006500EF"/>
    <w:rsid w:val="00652817"/>
    <w:rsid w:val="006563F2"/>
    <w:rsid w:val="0066062F"/>
    <w:rsid w:val="006621CA"/>
    <w:rsid w:val="00664F6F"/>
    <w:rsid w:val="00665A21"/>
    <w:rsid w:val="00667CF8"/>
    <w:rsid w:val="00670482"/>
    <w:rsid w:val="006727EF"/>
    <w:rsid w:val="00673C17"/>
    <w:rsid w:val="00674C53"/>
    <w:rsid w:val="00676C51"/>
    <w:rsid w:val="00685EBA"/>
    <w:rsid w:val="006A1534"/>
    <w:rsid w:val="006A1CE2"/>
    <w:rsid w:val="006A4118"/>
    <w:rsid w:val="006A50B5"/>
    <w:rsid w:val="006A5F66"/>
    <w:rsid w:val="006A784E"/>
    <w:rsid w:val="006B08AE"/>
    <w:rsid w:val="006B0C53"/>
    <w:rsid w:val="006B17F4"/>
    <w:rsid w:val="006B2179"/>
    <w:rsid w:val="006B323C"/>
    <w:rsid w:val="006B3459"/>
    <w:rsid w:val="006B43DE"/>
    <w:rsid w:val="006B680F"/>
    <w:rsid w:val="006D1245"/>
    <w:rsid w:val="006D16F7"/>
    <w:rsid w:val="006D7AC0"/>
    <w:rsid w:val="006D7ED1"/>
    <w:rsid w:val="006E18AB"/>
    <w:rsid w:val="006E6F4C"/>
    <w:rsid w:val="006E7B76"/>
    <w:rsid w:val="006F1BFA"/>
    <w:rsid w:val="006F5854"/>
    <w:rsid w:val="00701368"/>
    <w:rsid w:val="00703478"/>
    <w:rsid w:val="00703F0B"/>
    <w:rsid w:val="0070406A"/>
    <w:rsid w:val="0071256B"/>
    <w:rsid w:val="007128F6"/>
    <w:rsid w:val="007131BC"/>
    <w:rsid w:val="00716178"/>
    <w:rsid w:val="0072442E"/>
    <w:rsid w:val="0072514A"/>
    <w:rsid w:val="00727184"/>
    <w:rsid w:val="00735703"/>
    <w:rsid w:val="00737696"/>
    <w:rsid w:val="00740287"/>
    <w:rsid w:val="00744EAA"/>
    <w:rsid w:val="00747168"/>
    <w:rsid w:val="007520C9"/>
    <w:rsid w:val="00753B1B"/>
    <w:rsid w:val="007543BE"/>
    <w:rsid w:val="00755117"/>
    <w:rsid w:val="007573B5"/>
    <w:rsid w:val="00760B32"/>
    <w:rsid w:val="00761696"/>
    <w:rsid w:val="007627A5"/>
    <w:rsid w:val="007648C3"/>
    <w:rsid w:val="007662C7"/>
    <w:rsid w:val="00772DD5"/>
    <w:rsid w:val="00780F38"/>
    <w:rsid w:val="007870D7"/>
    <w:rsid w:val="00791CCF"/>
    <w:rsid w:val="007941B5"/>
    <w:rsid w:val="0079770E"/>
    <w:rsid w:val="007A1170"/>
    <w:rsid w:val="007A395E"/>
    <w:rsid w:val="007A4211"/>
    <w:rsid w:val="007A4D88"/>
    <w:rsid w:val="007A5574"/>
    <w:rsid w:val="007B0801"/>
    <w:rsid w:val="007B0E47"/>
    <w:rsid w:val="007B2E53"/>
    <w:rsid w:val="007B3DB9"/>
    <w:rsid w:val="007B4467"/>
    <w:rsid w:val="007B795B"/>
    <w:rsid w:val="007B7AB0"/>
    <w:rsid w:val="007C2184"/>
    <w:rsid w:val="007C436F"/>
    <w:rsid w:val="007C7E26"/>
    <w:rsid w:val="007D04E3"/>
    <w:rsid w:val="007D1624"/>
    <w:rsid w:val="007D214E"/>
    <w:rsid w:val="007D28BD"/>
    <w:rsid w:val="007D33F3"/>
    <w:rsid w:val="007D7037"/>
    <w:rsid w:val="007E134F"/>
    <w:rsid w:val="007E2B03"/>
    <w:rsid w:val="007E3DE4"/>
    <w:rsid w:val="007E5733"/>
    <w:rsid w:val="007E6E95"/>
    <w:rsid w:val="007E7F2B"/>
    <w:rsid w:val="007F2033"/>
    <w:rsid w:val="007F3010"/>
    <w:rsid w:val="007F3904"/>
    <w:rsid w:val="007F7AFB"/>
    <w:rsid w:val="008049E4"/>
    <w:rsid w:val="0080608C"/>
    <w:rsid w:val="00806156"/>
    <w:rsid w:val="00811E7C"/>
    <w:rsid w:val="00812690"/>
    <w:rsid w:val="008133C4"/>
    <w:rsid w:val="00813B63"/>
    <w:rsid w:val="00816475"/>
    <w:rsid w:val="00817180"/>
    <w:rsid w:val="0081743E"/>
    <w:rsid w:val="00822073"/>
    <w:rsid w:val="0082320A"/>
    <w:rsid w:val="008233D1"/>
    <w:rsid w:val="00827665"/>
    <w:rsid w:val="00827C00"/>
    <w:rsid w:val="008303B7"/>
    <w:rsid w:val="008307A8"/>
    <w:rsid w:val="008328B8"/>
    <w:rsid w:val="008331CD"/>
    <w:rsid w:val="00834906"/>
    <w:rsid w:val="008366CF"/>
    <w:rsid w:val="00841EC9"/>
    <w:rsid w:val="00842E12"/>
    <w:rsid w:val="00843A6E"/>
    <w:rsid w:val="008529CC"/>
    <w:rsid w:val="008535D8"/>
    <w:rsid w:val="008535D9"/>
    <w:rsid w:val="008548B8"/>
    <w:rsid w:val="00857B85"/>
    <w:rsid w:val="00861998"/>
    <w:rsid w:val="008629E7"/>
    <w:rsid w:val="0086677E"/>
    <w:rsid w:val="00867F83"/>
    <w:rsid w:val="008720A2"/>
    <w:rsid w:val="00881CE9"/>
    <w:rsid w:val="00882026"/>
    <w:rsid w:val="008847CC"/>
    <w:rsid w:val="008A11BA"/>
    <w:rsid w:val="008A1E47"/>
    <w:rsid w:val="008A4B7C"/>
    <w:rsid w:val="008A540A"/>
    <w:rsid w:val="008A560F"/>
    <w:rsid w:val="008A5D72"/>
    <w:rsid w:val="008B72DA"/>
    <w:rsid w:val="008C03ED"/>
    <w:rsid w:val="008C0821"/>
    <w:rsid w:val="008C4D0E"/>
    <w:rsid w:val="008C4F74"/>
    <w:rsid w:val="008C5B00"/>
    <w:rsid w:val="008C6571"/>
    <w:rsid w:val="008C71E6"/>
    <w:rsid w:val="008D2676"/>
    <w:rsid w:val="008D3A11"/>
    <w:rsid w:val="008E0E86"/>
    <w:rsid w:val="008E62D7"/>
    <w:rsid w:val="00904C2B"/>
    <w:rsid w:val="0091088E"/>
    <w:rsid w:val="00910972"/>
    <w:rsid w:val="00913D88"/>
    <w:rsid w:val="00915D70"/>
    <w:rsid w:val="0091746D"/>
    <w:rsid w:val="009217AB"/>
    <w:rsid w:val="00921E9F"/>
    <w:rsid w:val="00923102"/>
    <w:rsid w:val="0093129B"/>
    <w:rsid w:val="0093359D"/>
    <w:rsid w:val="009348EE"/>
    <w:rsid w:val="00937419"/>
    <w:rsid w:val="00942F34"/>
    <w:rsid w:val="00944B1C"/>
    <w:rsid w:val="00946E2C"/>
    <w:rsid w:val="009476CD"/>
    <w:rsid w:val="00951D06"/>
    <w:rsid w:val="00957268"/>
    <w:rsid w:val="009628C1"/>
    <w:rsid w:val="00974BE5"/>
    <w:rsid w:val="0097790B"/>
    <w:rsid w:val="009817E6"/>
    <w:rsid w:val="00990D85"/>
    <w:rsid w:val="009A01CD"/>
    <w:rsid w:val="009A1596"/>
    <w:rsid w:val="009A1EB8"/>
    <w:rsid w:val="009A28DB"/>
    <w:rsid w:val="009A2F00"/>
    <w:rsid w:val="009B3007"/>
    <w:rsid w:val="009B4AEF"/>
    <w:rsid w:val="009B5096"/>
    <w:rsid w:val="009B631C"/>
    <w:rsid w:val="009B634A"/>
    <w:rsid w:val="009C1152"/>
    <w:rsid w:val="009C2421"/>
    <w:rsid w:val="009C35F9"/>
    <w:rsid w:val="009C478E"/>
    <w:rsid w:val="009C4F2F"/>
    <w:rsid w:val="009C59C8"/>
    <w:rsid w:val="009C5B48"/>
    <w:rsid w:val="009C74E1"/>
    <w:rsid w:val="009D377C"/>
    <w:rsid w:val="009D64B9"/>
    <w:rsid w:val="009D74D7"/>
    <w:rsid w:val="009E6065"/>
    <w:rsid w:val="009F1438"/>
    <w:rsid w:val="009F28AB"/>
    <w:rsid w:val="009F3345"/>
    <w:rsid w:val="009F5BA0"/>
    <w:rsid w:val="009F75A7"/>
    <w:rsid w:val="00A0025C"/>
    <w:rsid w:val="00A04C5F"/>
    <w:rsid w:val="00A0550B"/>
    <w:rsid w:val="00A13458"/>
    <w:rsid w:val="00A13D64"/>
    <w:rsid w:val="00A22A2C"/>
    <w:rsid w:val="00A2411F"/>
    <w:rsid w:val="00A27933"/>
    <w:rsid w:val="00A36622"/>
    <w:rsid w:val="00A36F34"/>
    <w:rsid w:val="00A4048E"/>
    <w:rsid w:val="00A41ACC"/>
    <w:rsid w:val="00A4574F"/>
    <w:rsid w:val="00A5348B"/>
    <w:rsid w:val="00A53FEC"/>
    <w:rsid w:val="00A55E19"/>
    <w:rsid w:val="00A60D81"/>
    <w:rsid w:val="00A62360"/>
    <w:rsid w:val="00A64DF4"/>
    <w:rsid w:val="00A65870"/>
    <w:rsid w:val="00A664AD"/>
    <w:rsid w:val="00A6676F"/>
    <w:rsid w:val="00A67B55"/>
    <w:rsid w:val="00A72AF8"/>
    <w:rsid w:val="00A72B8A"/>
    <w:rsid w:val="00A73AD1"/>
    <w:rsid w:val="00A76454"/>
    <w:rsid w:val="00A8006D"/>
    <w:rsid w:val="00A810D0"/>
    <w:rsid w:val="00A820BA"/>
    <w:rsid w:val="00A8235A"/>
    <w:rsid w:val="00A835D2"/>
    <w:rsid w:val="00A83915"/>
    <w:rsid w:val="00A84FFB"/>
    <w:rsid w:val="00A85FD1"/>
    <w:rsid w:val="00A8787F"/>
    <w:rsid w:val="00A937B7"/>
    <w:rsid w:val="00A97E58"/>
    <w:rsid w:val="00A97F6E"/>
    <w:rsid w:val="00AA4789"/>
    <w:rsid w:val="00AA592C"/>
    <w:rsid w:val="00AA5DA0"/>
    <w:rsid w:val="00AB3722"/>
    <w:rsid w:val="00AB3BC8"/>
    <w:rsid w:val="00AC1C13"/>
    <w:rsid w:val="00AC59D6"/>
    <w:rsid w:val="00AC5D3B"/>
    <w:rsid w:val="00AC6122"/>
    <w:rsid w:val="00AC749A"/>
    <w:rsid w:val="00AD03D7"/>
    <w:rsid w:val="00AD0725"/>
    <w:rsid w:val="00AD1EC4"/>
    <w:rsid w:val="00AD4964"/>
    <w:rsid w:val="00AD5EFA"/>
    <w:rsid w:val="00AD718B"/>
    <w:rsid w:val="00AD7942"/>
    <w:rsid w:val="00AE0183"/>
    <w:rsid w:val="00AE327E"/>
    <w:rsid w:val="00AE4267"/>
    <w:rsid w:val="00AE44C8"/>
    <w:rsid w:val="00AE4550"/>
    <w:rsid w:val="00AE76AC"/>
    <w:rsid w:val="00AE776E"/>
    <w:rsid w:val="00AE7777"/>
    <w:rsid w:val="00AF160A"/>
    <w:rsid w:val="00B00DA4"/>
    <w:rsid w:val="00B03A98"/>
    <w:rsid w:val="00B0497E"/>
    <w:rsid w:val="00B04CFD"/>
    <w:rsid w:val="00B07DCD"/>
    <w:rsid w:val="00B15F05"/>
    <w:rsid w:val="00B16302"/>
    <w:rsid w:val="00B17365"/>
    <w:rsid w:val="00B176F6"/>
    <w:rsid w:val="00B201DB"/>
    <w:rsid w:val="00B25F4B"/>
    <w:rsid w:val="00B273CF"/>
    <w:rsid w:val="00B277E7"/>
    <w:rsid w:val="00B27A73"/>
    <w:rsid w:val="00B33CB0"/>
    <w:rsid w:val="00B376A5"/>
    <w:rsid w:val="00B37BFD"/>
    <w:rsid w:val="00B44774"/>
    <w:rsid w:val="00B4624C"/>
    <w:rsid w:val="00B507D0"/>
    <w:rsid w:val="00B543CE"/>
    <w:rsid w:val="00B647DB"/>
    <w:rsid w:val="00B71048"/>
    <w:rsid w:val="00B73D54"/>
    <w:rsid w:val="00B740F8"/>
    <w:rsid w:val="00B80B01"/>
    <w:rsid w:val="00B81943"/>
    <w:rsid w:val="00B82D39"/>
    <w:rsid w:val="00B84631"/>
    <w:rsid w:val="00B8566C"/>
    <w:rsid w:val="00B93EC3"/>
    <w:rsid w:val="00BA205D"/>
    <w:rsid w:val="00BA40DC"/>
    <w:rsid w:val="00BB0ADD"/>
    <w:rsid w:val="00BB292C"/>
    <w:rsid w:val="00BB6128"/>
    <w:rsid w:val="00BB6475"/>
    <w:rsid w:val="00BC0B86"/>
    <w:rsid w:val="00BC1673"/>
    <w:rsid w:val="00BC27E0"/>
    <w:rsid w:val="00BC2B45"/>
    <w:rsid w:val="00BD021A"/>
    <w:rsid w:val="00BD3A6D"/>
    <w:rsid w:val="00BF4738"/>
    <w:rsid w:val="00BF52F2"/>
    <w:rsid w:val="00C00533"/>
    <w:rsid w:val="00C01C20"/>
    <w:rsid w:val="00C022D0"/>
    <w:rsid w:val="00C05820"/>
    <w:rsid w:val="00C0790B"/>
    <w:rsid w:val="00C07DE1"/>
    <w:rsid w:val="00C13F57"/>
    <w:rsid w:val="00C140B1"/>
    <w:rsid w:val="00C15168"/>
    <w:rsid w:val="00C15C50"/>
    <w:rsid w:val="00C16D31"/>
    <w:rsid w:val="00C21139"/>
    <w:rsid w:val="00C211B4"/>
    <w:rsid w:val="00C23708"/>
    <w:rsid w:val="00C310BE"/>
    <w:rsid w:val="00C310F3"/>
    <w:rsid w:val="00C325CB"/>
    <w:rsid w:val="00C332BE"/>
    <w:rsid w:val="00C35417"/>
    <w:rsid w:val="00C358EF"/>
    <w:rsid w:val="00C35D55"/>
    <w:rsid w:val="00C4418E"/>
    <w:rsid w:val="00C45581"/>
    <w:rsid w:val="00C53F40"/>
    <w:rsid w:val="00C56FFD"/>
    <w:rsid w:val="00C64BB5"/>
    <w:rsid w:val="00C73356"/>
    <w:rsid w:val="00C840D7"/>
    <w:rsid w:val="00C84B23"/>
    <w:rsid w:val="00C8624D"/>
    <w:rsid w:val="00C87E7C"/>
    <w:rsid w:val="00C902D2"/>
    <w:rsid w:val="00C9240A"/>
    <w:rsid w:val="00C92ED5"/>
    <w:rsid w:val="00C92F36"/>
    <w:rsid w:val="00C93590"/>
    <w:rsid w:val="00C94909"/>
    <w:rsid w:val="00C96E8A"/>
    <w:rsid w:val="00CA31EC"/>
    <w:rsid w:val="00CA328E"/>
    <w:rsid w:val="00CB06F8"/>
    <w:rsid w:val="00CB25B3"/>
    <w:rsid w:val="00CB619B"/>
    <w:rsid w:val="00CB6575"/>
    <w:rsid w:val="00CB66BC"/>
    <w:rsid w:val="00CB75A8"/>
    <w:rsid w:val="00CC03BF"/>
    <w:rsid w:val="00CC1B91"/>
    <w:rsid w:val="00CD1E44"/>
    <w:rsid w:val="00CD4905"/>
    <w:rsid w:val="00CD499E"/>
    <w:rsid w:val="00CD4BD9"/>
    <w:rsid w:val="00CD4F1C"/>
    <w:rsid w:val="00CD6957"/>
    <w:rsid w:val="00CE1EAB"/>
    <w:rsid w:val="00CE5184"/>
    <w:rsid w:val="00CF0D32"/>
    <w:rsid w:val="00CF1EF8"/>
    <w:rsid w:val="00CF3929"/>
    <w:rsid w:val="00D00E30"/>
    <w:rsid w:val="00D10EC4"/>
    <w:rsid w:val="00D1209A"/>
    <w:rsid w:val="00D1409C"/>
    <w:rsid w:val="00D22D02"/>
    <w:rsid w:val="00D236C0"/>
    <w:rsid w:val="00D249CA"/>
    <w:rsid w:val="00D30476"/>
    <w:rsid w:val="00D3167D"/>
    <w:rsid w:val="00D335A5"/>
    <w:rsid w:val="00D3497A"/>
    <w:rsid w:val="00D35165"/>
    <w:rsid w:val="00D36CBA"/>
    <w:rsid w:val="00D40173"/>
    <w:rsid w:val="00D4101A"/>
    <w:rsid w:val="00D4204A"/>
    <w:rsid w:val="00D42790"/>
    <w:rsid w:val="00D518B7"/>
    <w:rsid w:val="00D52260"/>
    <w:rsid w:val="00D52643"/>
    <w:rsid w:val="00D53BA8"/>
    <w:rsid w:val="00D54386"/>
    <w:rsid w:val="00D54722"/>
    <w:rsid w:val="00D5705F"/>
    <w:rsid w:val="00D57341"/>
    <w:rsid w:val="00D64F08"/>
    <w:rsid w:val="00D66132"/>
    <w:rsid w:val="00D6626B"/>
    <w:rsid w:val="00D6744C"/>
    <w:rsid w:val="00D67F46"/>
    <w:rsid w:val="00D7122E"/>
    <w:rsid w:val="00D749DE"/>
    <w:rsid w:val="00D7776C"/>
    <w:rsid w:val="00D77932"/>
    <w:rsid w:val="00D811C6"/>
    <w:rsid w:val="00D8141E"/>
    <w:rsid w:val="00D843D1"/>
    <w:rsid w:val="00D86ABB"/>
    <w:rsid w:val="00D90F7E"/>
    <w:rsid w:val="00D92BA3"/>
    <w:rsid w:val="00D93919"/>
    <w:rsid w:val="00D9513E"/>
    <w:rsid w:val="00DA12FB"/>
    <w:rsid w:val="00DA18A5"/>
    <w:rsid w:val="00DA31F9"/>
    <w:rsid w:val="00DA4C27"/>
    <w:rsid w:val="00DB0099"/>
    <w:rsid w:val="00DB208A"/>
    <w:rsid w:val="00DB45B6"/>
    <w:rsid w:val="00DB5475"/>
    <w:rsid w:val="00DB741A"/>
    <w:rsid w:val="00DB7691"/>
    <w:rsid w:val="00DC1DF7"/>
    <w:rsid w:val="00DC34B9"/>
    <w:rsid w:val="00DE2D77"/>
    <w:rsid w:val="00DE3584"/>
    <w:rsid w:val="00DE3E04"/>
    <w:rsid w:val="00DF0A02"/>
    <w:rsid w:val="00DF0DC4"/>
    <w:rsid w:val="00DF129A"/>
    <w:rsid w:val="00DF157A"/>
    <w:rsid w:val="00DF4AD0"/>
    <w:rsid w:val="00DF66C3"/>
    <w:rsid w:val="00E01A76"/>
    <w:rsid w:val="00E02478"/>
    <w:rsid w:val="00E05B51"/>
    <w:rsid w:val="00E10251"/>
    <w:rsid w:val="00E10B30"/>
    <w:rsid w:val="00E21241"/>
    <w:rsid w:val="00E21F14"/>
    <w:rsid w:val="00E2704D"/>
    <w:rsid w:val="00E27189"/>
    <w:rsid w:val="00E37E33"/>
    <w:rsid w:val="00E414FD"/>
    <w:rsid w:val="00E4207A"/>
    <w:rsid w:val="00E426A3"/>
    <w:rsid w:val="00E42E50"/>
    <w:rsid w:val="00E452AB"/>
    <w:rsid w:val="00E537F1"/>
    <w:rsid w:val="00E6476E"/>
    <w:rsid w:val="00E66AE6"/>
    <w:rsid w:val="00E706FD"/>
    <w:rsid w:val="00E70A86"/>
    <w:rsid w:val="00E70B5F"/>
    <w:rsid w:val="00E71133"/>
    <w:rsid w:val="00E7483D"/>
    <w:rsid w:val="00E75E11"/>
    <w:rsid w:val="00E859F8"/>
    <w:rsid w:val="00E85F07"/>
    <w:rsid w:val="00E867B4"/>
    <w:rsid w:val="00E871F3"/>
    <w:rsid w:val="00E95D1B"/>
    <w:rsid w:val="00EA2532"/>
    <w:rsid w:val="00EA272D"/>
    <w:rsid w:val="00EA2CE6"/>
    <w:rsid w:val="00EA3E9F"/>
    <w:rsid w:val="00EA6619"/>
    <w:rsid w:val="00EB5C5A"/>
    <w:rsid w:val="00EC14B7"/>
    <w:rsid w:val="00EC190F"/>
    <w:rsid w:val="00EC56F1"/>
    <w:rsid w:val="00EC77F6"/>
    <w:rsid w:val="00ED1EAF"/>
    <w:rsid w:val="00EE0C32"/>
    <w:rsid w:val="00EE20C1"/>
    <w:rsid w:val="00EE3CFF"/>
    <w:rsid w:val="00EE3F8A"/>
    <w:rsid w:val="00EE491F"/>
    <w:rsid w:val="00EF0401"/>
    <w:rsid w:val="00EF329F"/>
    <w:rsid w:val="00EF335D"/>
    <w:rsid w:val="00EF670C"/>
    <w:rsid w:val="00F00FA9"/>
    <w:rsid w:val="00F01EBA"/>
    <w:rsid w:val="00F03A06"/>
    <w:rsid w:val="00F0552B"/>
    <w:rsid w:val="00F05EDF"/>
    <w:rsid w:val="00F0676C"/>
    <w:rsid w:val="00F06B2C"/>
    <w:rsid w:val="00F07A24"/>
    <w:rsid w:val="00F07ACC"/>
    <w:rsid w:val="00F116A9"/>
    <w:rsid w:val="00F138E8"/>
    <w:rsid w:val="00F15C0F"/>
    <w:rsid w:val="00F17B62"/>
    <w:rsid w:val="00F23720"/>
    <w:rsid w:val="00F3690A"/>
    <w:rsid w:val="00F36A7D"/>
    <w:rsid w:val="00F3781D"/>
    <w:rsid w:val="00F42954"/>
    <w:rsid w:val="00F439EE"/>
    <w:rsid w:val="00F44C72"/>
    <w:rsid w:val="00F4633C"/>
    <w:rsid w:val="00F54649"/>
    <w:rsid w:val="00F57925"/>
    <w:rsid w:val="00F74C93"/>
    <w:rsid w:val="00F871AA"/>
    <w:rsid w:val="00F91ECE"/>
    <w:rsid w:val="00F94C12"/>
    <w:rsid w:val="00F958DE"/>
    <w:rsid w:val="00F9618F"/>
    <w:rsid w:val="00F97113"/>
    <w:rsid w:val="00FA0115"/>
    <w:rsid w:val="00FA08BB"/>
    <w:rsid w:val="00FA3667"/>
    <w:rsid w:val="00FA61D9"/>
    <w:rsid w:val="00FB19C0"/>
    <w:rsid w:val="00FB3EF2"/>
    <w:rsid w:val="00FB5EC2"/>
    <w:rsid w:val="00FB724B"/>
    <w:rsid w:val="00FC3215"/>
    <w:rsid w:val="00FC32FD"/>
    <w:rsid w:val="00FC3FD2"/>
    <w:rsid w:val="00FC511B"/>
    <w:rsid w:val="00FD0064"/>
    <w:rsid w:val="00FD0973"/>
    <w:rsid w:val="00FD09FF"/>
    <w:rsid w:val="00FD1698"/>
    <w:rsid w:val="00FD22D2"/>
    <w:rsid w:val="00FD567F"/>
    <w:rsid w:val="00FD5F14"/>
    <w:rsid w:val="00FE0CA4"/>
    <w:rsid w:val="00FE30E6"/>
    <w:rsid w:val="00FE4136"/>
    <w:rsid w:val="00FE6B4B"/>
    <w:rsid w:val="00FF0131"/>
    <w:rsid w:val="00FF2F86"/>
    <w:rsid w:val="015F4A9B"/>
    <w:rsid w:val="041624E4"/>
    <w:rsid w:val="044D1996"/>
    <w:rsid w:val="079BCE38"/>
    <w:rsid w:val="08CD6EB5"/>
    <w:rsid w:val="09EC68C2"/>
    <w:rsid w:val="0AE555B9"/>
    <w:rsid w:val="0CE718F9"/>
    <w:rsid w:val="0D6B2B82"/>
    <w:rsid w:val="0E0CEAE3"/>
    <w:rsid w:val="0E946C99"/>
    <w:rsid w:val="0EFF04B7"/>
    <w:rsid w:val="10008052"/>
    <w:rsid w:val="105ED174"/>
    <w:rsid w:val="109881D9"/>
    <w:rsid w:val="143B26A0"/>
    <w:rsid w:val="14E8C3B4"/>
    <w:rsid w:val="14F43C14"/>
    <w:rsid w:val="16949FFC"/>
    <w:rsid w:val="1BCBBF16"/>
    <w:rsid w:val="1C1A68F8"/>
    <w:rsid w:val="1CA6BF4E"/>
    <w:rsid w:val="1CA6F124"/>
    <w:rsid w:val="202CA450"/>
    <w:rsid w:val="20BBC297"/>
    <w:rsid w:val="214F3018"/>
    <w:rsid w:val="215F9CB6"/>
    <w:rsid w:val="228B0C3D"/>
    <w:rsid w:val="23CD1E08"/>
    <w:rsid w:val="2525F0B3"/>
    <w:rsid w:val="27C268C0"/>
    <w:rsid w:val="2877F25F"/>
    <w:rsid w:val="2961C4F6"/>
    <w:rsid w:val="2B513767"/>
    <w:rsid w:val="2C5247C8"/>
    <w:rsid w:val="2E376BC0"/>
    <w:rsid w:val="2E86C034"/>
    <w:rsid w:val="30A44BFD"/>
    <w:rsid w:val="32371A28"/>
    <w:rsid w:val="33529659"/>
    <w:rsid w:val="34B56723"/>
    <w:rsid w:val="35B52C2B"/>
    <w:rsid w:val="35C9CB99"/>
    <w:rsid w:val="35F00A85"/>
    <w:rsid w:val="369453FF"/>
    <w:rsid w:val="369B0D4B"/>
    <w:rsid w:val="36FA6524"/>
    <w:rsid w:val="37751069"/>
    <w:rsid w:val="38F15F79"/>
    <w:rsid w:val="39BD1280"/>
    <w:rsid w:val="3B1AA98D"/>
    <w:rsid w:val="3E2D898E"/>
    <w:rsid w:val="3F8B9BA9"/>
    <w:rsid w:val="41EDFEAA"/>
    <w:rsid w:val="4454F532"/>
    <w:rsid w:val="478410F6"/>
    <w:rsid w:val="47D30781"/>
    <w:rsid w:val="487C349F"/>
    <w:rsid w:val="4B2F6C91"/>
    <w:rsid w:val="4B36F475"/>
    <w:rsid w:val="4CB3DAFD"/>
    <w:rsid w:val="4DC0937C"/>
    <w:rsid w:val="4E2762B4"/>
    <w:rsid w:val="4EDF28E2"/>
    <w:rsid w:val="4FB92C00"/>
    <w:rsid w:val="4FD87A80"/>
    <w:rsid w:val="50A42D87"/>
    <w:rsid w:val="515E17DC"/>
    <w:rsid w:val="51A9FF37"/>
    <w:rsid w:val="5321BBBB"/>
    <w:rsid w:val="53F2736E"/>
    <w:rsid w:val="54392DE4"/>
    <w:rsid w:val="54D4F577"/>
    <w:rsid w:val="570299F1"/>
    <w:rsid w:val="58CA04FD"/>
    <w:rsid w:val="591BE1A0"/>
    <w:rsid w:val="5988466B"/>
    <w:rsid w:val="5A299543"/>
    <w:rsid w:val="5B2BD181"/>
    <w:rsid w:val="5BD8D71D"/>
    <w:rsid w:val="5C437580"/>
    <w:rsid w:val="5CFD5638"/>
    <w:rsid w:val="5DD35D47"/>
    <w:rsid w:val="5E86EEA8"/>
    <w:rsid w:val="5EED5226"/>
    <w:rsid w:val="5F64E33D"/>
    <w:rsid w:val="61606681"/>
    <w:rsid w:val="63BED80B"/>
    <w:rsid w:val="64FBAC6C"/>
    <w:rsid w:val="650ACF9A"/>
    <w:rsid w:val="677027F3"/>
    <w:rsid w:val="67B5E830"/>
    <w:rsid w:val="67D408BB"/>
    <w:rsid w:val="68DD346A"/>
    <w:rsid w:val="68DDCBE2"/>
    <w:rsid w:val="69457403"/>
    <w:rsid w:val="6CE6AE56"/>
    <w:rsid w:val="6D59D1B7"/>
    <w:rsid w:val="6E14F40F"/>
    <w:rsid w:val="6F3DFD9E"/>
    <w:rsid w:val="6F7ED045"/>
    <w:rsid w:val="7022E29F"/>
    <w:rsid w:val="7196ADAC"/>
    <w:rsid w:val="71E5578E"/>
    <w:rsid w:val="735E4207"/>
    <w:rsid w:val="73CF0788"/>
    <w:rsid w:val="74B02DE3"/>
    <w:rsid w:val="74E7E4FF"/>
    <w:rsid w:val="762752EF"/>
    <w:rsid w:val="778B43EB"/>
    <w:rsid w:val="78B35973"/>
    <w:rsid w:val="7954A946"/>
    <w:rsid w:val="7954DB1C"/>
    <w:rsid w:val="79AB0CE2"/>
    <w:rsid w:val="7BDF446C"/>
    <w:rsid w:val="7C129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38889"/>
  <w15:chartTrackingRefBased/>
  <w15:docId w15:val="{E521035C-8048-463B-B763-BECF8AFC7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4C27"/>
    <w:rPr>
      <w:sz w:val="24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3915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B6C19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2B6C19"/>
    <w:rPr>
      <w:rFonts w:ascii="Tahoma" w:hAnsi="Tahoma"/>
      <w:sz w:val="16"/>
    </w:rPr>
  </w:style>
  <w:style w:type="character" w:customStyle="1" w:styleId="Heading5Char">
    <w:name w:val="Heading 5 Char"/>
    <w:link w:val="Heading5"/>
    <w:rsid w:val="00A83915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ListParagraph">
    <w:name w:val="List Paragraph"/>
    <w:basedOn w:val="Normal"/>
    <w:uiPriority w:val="34"/>
    <w:qFormat/>
    <w:rsid w:val="003862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1743E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6254A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254AE"/>
    <w:rPr>
      <w:sz w:val="24"/>
      <w:szCs w:val="28"/>
    </w:rPr>
  </w:style>
  <w:style w:type="character" w:styleId="CommentReference">
    <w:name w:val="annotation reference"/>
    <w:basedOn w:val="DefaultParagraphFont"/>
    <w:uiPriority w:val="99"/>
    <w:unhideWhenUsed/>
    <w:rsid w:val="006254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54AE"/>
    <w:rPr>
      <w:rFonts w:ascii="TH Sarabun New" w:eastAsiaTheme="minorHAnsi" w:hAnsi="TH Sarabun New"/>
      <w:color w:val="050505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4AE"/>
    <w:rPr>
      <w:rFonts w:ascii="TH Sarabun New" w:eastAsiaTheme="minorHAnsi" w:hAnsi="TH Sarabun New"/>
      <w:color w:val="05050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nokporni\Desktop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429E0-34D1-40FA-A25B-1FCFA9E4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หนังสือภายใน.dot</Template>
  <TotalTime>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Warissara Lertlam</cp:lastModifiedBy>
  <cp:revision>2</cp:revision>
  <cp:lastPrinted>2025-12-15T03:28:00Z</cp:lastPrinted>
  <dcterms:created xsi:type="dcterms:W3CDTF">2026-06-15T08:07:00Z</dcterms:created>
  <dcterms:modified xsi:type="dcterms:W3CDTF">2026-06-15T08:07:00Z</dcterms:modified>
</cp:coreProperties>
</file>